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42" w:rsidRPr="00611034" w:rsidRDefault="00072B42" w:rsidP="00FE3CDF">
      <w:pPr>
        <w:jc w:val="center"/>
        <w:rPr>
          <w:rFonts w:ascii="Times New Roman" w:hAnsi="Times New Roman"/>
          <w:b/>
          <w:sz w:val="26"/>
          <w:szCs w:val="26"/>
        </w:rPr>
      </w:pPr>
      <w:r w:rsidRPr="00611034">
        <w:rPr>
          <w:rFonts w:ascii="Times New Roman" w:hAnsi="Times New Roman"/>
          <w:b/>
          <w:sz w:val="26"/>
          <w:szCs w:val="26"/>
        </w:rPr>
        <w:t xml:space="preserve">Сообщение о возможном установлении </w:t>
      </w:r>
    </w:p>
    <w:p w:rsidR="00072B42" w:rsidRPr="00611034" w:rsidRDefault="00072B42" w:rsidP="00FE3CDF">
      <w:pPr>
        <w:jc w:val="center"/>
        <w:rPr>
          <w:rFonts w:ascii="Times New Roman" w:hAnsi="Times New Roman"/>
          <w:b/>
          <w:sz w:val="26"/>
          <w:szCs w:val="26"/>
        </w:rPr>
      </w:pPr>
      <w:r w:rsidRPr="00611034">
        <w:rPr>
          <w:rFonts w:ascii="Times New Roman" w:hAnsi="Times New Roman"/>
          <w:b/>
          <w:sz w:val="26"/>
          <w:szCs w:val="26"/>
        </w:rPr>
        <w:t>публичного сервитута от 25.06.2020</w:t>
      </w:r>
    </w:p>
    <w:p w:rsidR="00072B42" w:rsidRPr="00611034" w:rsidRDefault="00072B42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5445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«ВЛ-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1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10 кВ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ПС Михайловская – ПС Пристань с отпайкой на ПС Цветная, на ПС Конезавод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литер 3; ВЛ-110 кВ ПС Михайловская – ПС Арти с отпайкой на ПС Цветная, на ПС Конезавод, на ПС Черкасовская, ли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тер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1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», входящая в ЭСК ПС 110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/35/10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кВ «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Михайловская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», сроком на 49 лет.</w:t>
      </w:r>
    </w:p>
    <w:p w:rsidR="00072B42" w:rsidRPr="00611034" w:rsidRDefault="00072B4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072B42" w:rsidRPr="00611034" w:rsidRDefault="00072B42" w:rsidP="00591438">
      <w:pPr>
        <w:pStyle w:val="NoSpacing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Свердловская обл., Нижнесергинский муниципальный район, </w:t>
      </w:r>
      <w:r w:rsidRPr="00611034">
        <w:rPr>
          <w:rFonts w:ascii="Times New Roman" w:hAnsi="Times New Roman"/>
          <w:sz w:val="26"/>
          <w:szCs w:val="26"/>
        </w:rPr>
        <w:t xml:space="preserve">кадастровый квартал    </w:t>
      </w:r>
      <w:r>
        <w:rPr>
          <w:rFonts w:ascii="Times New Roman" w:hAnsi="Times New Roman"/>
          <w:sz w:val="26"/>
          <w:szCs w:val="26"/>
        </w:rPr>
        <w:t xml:space="preserve"> </w:t>
      </w:r>
      <w:r w:rsidRPr="00611034">
        <w:rPr>
          <w:rFonts w:ascii="Times New Roman" w:hAnsi="Times New Roman"/>
          <w:sz w:val="26"/>
          <w:szCs w:val="26"/>
        </w:rPr>
        <w:t xml:space="preserve">66:16:0000000, общей площадью </w:t>
      </w:r>
      <w:r>
        <w:rPr>
          <w:rFonts w:ascii="Times New Roman" w:hAnsi="Times New Roman"/>
          <w:sz w:val="26"/>
          <w:szCs w:val="26"/>
        </w:rPr>
        <w:t>436931</w:t>
      </w:r>
      <w:r w:rsidRPr="00611034">
        <w:rPr>
          <w:rFonts w:ascii="Times New Roman" w:hAnsi="Times New Roman"/>
          <w:sz w:val="26"/>
          <w:szCs w:val="26"/>
        </w:rPr>
        <w:t xml:space="preserve"> кв.м.</w:t>
      </w:r>
    </w:p>
    <w:p w:rsidR="00072B42" w:rsidRDefault="00072B42" w:rsidP="00591438">
      <w:pPr>
        <w:pStyle w:val="NoSpacing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sz w:val="26"/>
          <w:szCs w:val="26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707"/>
        <w:gridCol w:w="1498"/>
        <w:gridCol w:w="1644"/>
        <w:gridCol w:w="1836"/>
        <w:gridCol w:w="1032"/>
      </w:tblGrid>
      <w:tr w:rsidR="00072B42" w:rsidRPr="00CA56EB" w:rsidTr="00CA56EB">
        <w:trPr>
          <w:trHeight w:val="334"/>
        </w:trPr>
        <w:tc>
          <w:tcPr>
            <w:tcW w:w="270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072B42" w:rsidRPr="00CA56EB">
        <w:trPr>
          <w:trHeight w:val="521"/>
        </w:trPr>
        <w:tc>
          <w:tcPr>
            <w:tcW w:w="27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56E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8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2B42" w:rsidRPr="00CA56EB">
        <w:trPr>
          <w:trHeight w:val="826"/>
        </w:trPr>
        <w:tc>
          <w:tcPr>
            <w:tcW w:w="2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CA56EB">
              <w:rPr>
                <w:rFonts w:cs="Calibri"/>
                <w:color w:val="000000"/>
                <w:lang w:eastAsia="ru-RU"/>
              </w:rPr>
              <w:t>66:16:0000000:44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CA56EB">
              <w:rPr>
                <w:rFonts w:cs="Calibri"/>
                <w:color w:val="000000"/>
                <w:lang w:eastAsia="ru-RU"/>
              </w:rPr>
              <w:t>соб-ть РФ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CA56EB">
              <w:rPr>
                <w:rFonts w:cs="Calibri"/>
                <w:color w:val="000000"/>
                <w:lang w:eastAsia="ru-RU"/>
              </w:rPr>
              <w:t>аренда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CA56EB">
              <w:rPr>
                <w:rFonts w:cs="Calibri"/>
                <w:color w:val="000000"/>
                <w:lang w:eastAsia="ru-RU"/>
              </w:rPr>
              <w:t>1 852 934 927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B42" w:rsidRPr="00CA56EB" w:rsidRDefault="00072B42" w:rsidP="00CA56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CA56EB">
              <w:rPr>
                <w:rFonts w:cs="Calibri"/>
                <w:color w:val="000000"/>
                <w:lang w:eastAsia="ru-RU"/>
              </w:rPr>
              <w:t>436931</w:t>
            </w:r>
          </w:p>
        </w:tc>
      </w:tr>
    </w:tbl>
    <w:p w:rsidR="00072B42" w:rsidRPr="00611034" w:rsidRDefault="00072B4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072B42" w:rsidRPr="00611034" w:rsidRDefault="00072B4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072B42" w:rsidRPr="00611034" w:rsidRDefault="00072B4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Свердловская обл., Нижнесергинский р-н, г. Михайловск, ул. Кирова, 22</w:t>
      </w:r>
    </w:p>
    <w:p w:rsidR="00072B42" w:rsidRPr="00611034" w:rsidRDefault="00072B4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Телефон: 8 (343 98) 67899</w:t>
      </w:r>
    </w:p>
    <w:p w:rsidR="00072B42" w:rsidRPr="00611034" w:rsidRDefault="00072B4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Время приема заинтересованных лиц: Вт – ср, с 8-00 до 17-00, обед с 12-00 до 13-00. </w:t>
      </w:r>
    </w:p>
    <w:p w:rsidR="00072B42" w:rsidRPr="00611034" w:rsidRDefault="00072B4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.2020 г.</w:t>
      </w:r>
    </w:p>
    <w:p w:rsidR="00072B42" w:rsidRPr="00611034" w:rsidRDefault="00072B4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611034">
        <w:rPr>
          <w:rFonts w:ascii="Times New Roman" w:hAnsi="Times New Roman"/>
          <w:sz w:val="26"/>
          <w:szCs w:val="26"/>
        </w:rPr>
        <w:t>газете «Муниципальный вестник» и</w:t>
      </w:r>
      <w:r w:rsidRPr="00611034">
        <w:rPr>
          <w:sz w:val="26"/>
          <w:szCs w:val="26"/>
        </w:rPr>
        <w:t xml:space="preserve">  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61103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в сети «Интернет»</w:t>
      </w:r>
    </w:p>
    <w:p w:rsidR="00072B42" w:rsidRPr="00611034" w:rsidRDefault="00072B42">
      <w:pPr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sz w:val="26"/>
          <w:szCs w:val="26"/>
        </w:rPr>
        <w:t>К настоящему сообщению прилагается</w:t>
      </w:r>
    </w:p>
    <w:p w:rsidR="00072B42" w:rsidRPr="00611034" w:rsidRDefault="00072B42">
      <w:pPr>
        <w:rPr>
          <w:rFonts w:ascii="Times New Roman" w:hAnsi="Times New Roman"/>
          <w:b/>
          <w:sz w:val="26"/>
          <w:szCs w:val="26"/>
          <w:u w:val="single"/>
        </w:rPr>
      </w:pPr>
      <w:r w:rsidRPr="00611034">
        <w:rPr>
          <w:rFonts w:ascii="Times New Roman" w:hAnsi="Times New Roman"/>
          <w:sz w:val="26"/>
          <w:szCs w:val="26"/>
        </w:rPr>
        <w:t xml:space="preserve"> </w:t>
      </w:r>
      <w:r w:rsidRPr="00611034">
        <w:rPr>
          <w:rFonts w:ascii="Times New Roman" w:hAnsi="Times New Roman"/>
          <w:b/>
          <w:sz w:val="26"/>
          <w:szCs w:val="26"/>
          <w:u w:val="single"/>
        </w:rPr>
        <w:t>Схема расположения границ публичного сервитута</w:t>
      </w:r>
    </w:p>
    <w:p w:rsidR="00072B42" w:rsidRPr="00D33FBA" w:rsidRDefault="00072B4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72B42" w:rsidRPr="00CA56EB" w:rsidRDefault="00072B42" w:rsidP="005D7C6F">
      <w:pPr>
        <w:rPr>
          <w:rFonts w:ascii="Times New Roman" w:hAnsi="Times New Roman"/>
          <w:b/>
          <w:sz w:val="24"/>
          <w:szCs w:val="24"/>
          <w:u w:val="single"/>
        </w:rPr>
      </w:pPr>
      <w:r w:rsidRPr="00744883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17.25pt">
            <v:imagedata r:id="rId5" o:title=""/>
          </v:shape>
        </w:pict>
      </w:r>
    </w:p>
    <w:sectPr w:rsidR="00072B42" w:rsidRPr="00CA56EB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72B42"/>
    <w:rsid w:val="000A0C75"/>
    <w:rsid w:val="000C209B"/>
    <w:rsid w:val="000C50CE"/>
    <w:rsid w:val="000E7EAE"/>
    <w:rsid w:val="00114868"/>
    <w:rsid w:val="001271C5"/>
    <w:rsid w:val="00131E63"/>
    <w:rsid w:val="00145D52"/>
    <w:rsid w:val="001D55DB"/>
    <w:rsid w:val="001D55DD"/>
    <w:rsid w:val="00220B2F"/>
    <w:rsid w:val="002240EF"/>
    <w:rsid w:val="0024186B"/>
    <w:rsid w:val="00245077"/>
    <w:rsid w:val="00245FE0"/>
    <w:rsid w:val="002920B6"/>
    <w:rsid w:val="00293D85"/>
    <w:rsid w:val="002D4BF2"/>
    <w:rsid w:val="002E616F"/>
    <w:rsid w:val="003330A8"/>
    <w:rsid w:val="003631AD"/>
    <w:rsid w:val="003758B8"/>
    <w:rsid w:val="00387753"/>
    <w:rsid w:val="003A0A43"/>
    <w:rsid w:val="003B218C"/>
    <w:rsid w:val="003E6FD3"/>
    <w:rsid w:val="003F1C52"/>
    <w:rsid w:val="003F7A3D"/>
    <w:rsid w:val="00420E11"/>
    <w:rsid w:val="004337D4"/>
    <w:rsid w:val="00444480"/>
    <w:rsid w:val="0044716E"/>
    <w:rsid w:val="00464815"/>
    <w:rsid w:val="0049761F"/>
    <w:rsid w:val="004A4253"/>
    <w:rsid w:val="004A432F"/>
    <w:rsid w:val="005002D5"/>
    <w:rsid w:val="00527788"/>
    <w:rsid w:val="005613AC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65E7"/>
    <w:rsid w:val="005E74B0"/>
    <w:rsid w:val="005F5837"/>
    <w:rsid w:val="00611034"/>
    <w:rsid w:val="00627AAD"/>
    <w:rsid w:val="00641F48"/>
    <w:rsid w:val="00645372"/>
    <w:rsid w:val="006560DC"/>
    <w:rsid w:val="00660ECE"/>
    <w:rsid w:val="0067252D"/>
    <w:rsid w:val="006A2B18"/>
    <w:rsid w:val="006B5347"/>
    <w:rsid w:val="006D391D"/>
    <w:rsid w:val="007152D0"/>
    <w:rsid w:val="00744883"/>
    <w:rsid w:val="00756E43"/>
    <w:rsid w:val="00764D05"/>
    <w:rsid w:val="007A1656"/>
    <w:rsid w:val="007A2B18"/>
    <w:rsid w:val="007B16F3"/>
    <w:rsid w:val="007D2F77"/>
    <w:rsid w:val="0080388A"/>
    <w:rsid w:val="00837CE1"/>
    <w:rsid w:val="00841F32"/>
    <w:rsid w:val="008509C1"/>
    <w:rsid w:val="0087750D"/>
    <w:rsid w:val="00884100"/>
    <w:rsid w:val="008860EF"/>
    <w:rsid w:val="00890085"/>
    <w:rsid w:val="008950D7"/>
    <w:rsid w:val="008B261C"/>
    <w:rsid w:val="008C1553"/>
    <w:rsid w:val="008E50BB"/>
    <w:rsid w:val="00947DB5"/>
    <w:rsid w:val="0096320C"/>
    <w:rsid w:val="00967C3B"/>
    <w:rsid w:val="00970624"/>
    <w:rsid w:val="00983E01"/>
    <w:rsid w:val="009B0C10"/>
    <w:rsid w:val="009D56D4"/>
    <w:rsid w:val="009E1646"/>
    <w:rsid w:val="009E199B"/>
    <w:rsid w:val="009F1C6C"/>
    <w:rsid w:val="009F3605"/>
    <w:rsid w:val="009F7A06"/>
    <w:rsid w:val="00A10655"/>
    <w:rsid w:val="00A366A2"/>
    <w:rsid w:val="00A37B98"/>
    <w:rsid w:val="00AC258E"/>
    <w:rsid w:val="00AD361A"/>
    <w:rsid w:val="00B145F1"/>
    <w:rsid w:val="00B2211C"/>
    <w:rsid w:val="00B33D97"/>
    <w:rsid w:val="00B36E54"/>
    <w:rsid w:val="00B54B7D"/>
    <w:rsid w:val="00B90F6D"/>
    <w:rsid w:val="00BB779F"/>
    <w:rsid w:val="00BB7F55"/>
    <w:rsid w:val="00BD08E5"/>
    <w:rsid w:val="00BD2890"/>
    <w:rsid w:val="00C4575E"/>
    <w:rsid w:val="00C60A0B"/>
    <w:rsid w:val="00C667AC"/>
    <w:rsid w:val="00C84957"/>
    <w:rsid w:val="00C977B5"/>
    <w:rsid w:val="00CA27E1"/>
    <w:rsid w:val="00CA56EB"/>
    <w:rsid w:val="00CA7544"/>
    <w:rsid w:val="00CC1D4E"/>
    <w:rsid w:val="00CD2242"/>
    <w:rsid w:val="00D23474"/>
    <w:rsid w:val="00D2731A"/>
    <w:rsid w:val="00D33FBA"/>
    <w:rsid w:val="00DB3F22"/>
    <w:rsid w:val="00DE1FB8"/>
    <w:rsid w:val="00DF37B4"/>
    <w:rsid w:val="00E00880"/>
    <w:rsid w:val="00E14644"/>
    <w:rsid w:val="00E55A1B"/>
    <w:rsid w:val="00E5782D"/>
    <w:rsid w:val="00E640C9"/>
    <w:rsid w:val="00E726AB"/>
    <w:rsid w:val="00E72C16"/>
    <w:rsid w:val="00E85B48"/>
    <w:rsid w:val="00E94B5A"/>
    <w:rsid w:val="00F0484E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6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453</TotalTime>
  <Pages>2</Pages>
  <Words>302</Words>
  <Characters>1723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17</cp:revision>
  <cp:lastPrinted>2020-06-25T11:17:00Z</cp:lastPrinted>
  <dcterms:created xsi:type="dcterms:W3CDTF">2019-10-09T06:45:00Z</dcterms:created>
  <dcterms:modified xsi:type="dcterms:W3CDTF">2020-06-25T11:17:00Z</dcterms:modified>
</cp:coreProperties>
</file>